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8F" w:rsidRDefault="009969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1.25pt">
            <v:imagedata r:id="rId4" o:title=""/>
          </v:shape>
        </w:pict>
      </w:r>
    </w:p>
    <w:p w:rsidR="0099698F" w:rsidRDefault="0099698F">
      <w:r>
        <w:pict>
          <v:shape id="_x0000_i1026" type="#_x0000_t75" style="width:453.75pt;height:581.25pt">
            <v:imagedata r:id="rId5" o:title=""/>
          </v:shape>
        </w:pict>
      </w:r>
    </w:p>
    <w:sectPr w:rsidR="0099698F" w:rsidSect="00224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D66"/>
    <w:rsid w:val="00114C46"/>
    <w:rsid w:val="002249E0"/>
    <w:rsid w:val="003F7BCC"/>
    <w:rsid w:val="00413D66"/>
    <w:rsid w:val="00960B88"/>
    <w:rsid w:val="0099698F"/>
    <w:rsid w:val="00FC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9E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0</Words>
  <Characters>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PC-</dc:creator>
  <cp:keywords/>
  <dc:description/>
  <cp:lastModifiedBy>Obecny urad Trstena</cp:lastModifiedBy>
  <cp:revision>2</cp:revision>
  <dcterms:created xsi:type="dcterms:W3CDTF">2013-02-18T07:48:00Z</dcterms:created>
  <dcterms:modified xsi:type="dcterms:W3CDTF">2013-02-18T07:48:00Z</dcterms:modified>
</cp:coreProperties>
</file>