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6C" w:rsidRDefault="0048636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1.25pt">
            <v:imagedata r:id="rId4" o:title=""/>
          </v:shape>
        </w:pict>
      </w:r>
    </w:p>
    <w:p w:rsidR="0048636C" w:rsidRDefault="0048636C">
      <w:r>
        <w:pict>
          <v:shape id="_x0000_i1026" type="#_x0000_t75" style="width:453.75pt;height:581.25pt">
            <v:imagedata r:id="rId5" o:title=""/>
          </v:shape>
        </w:pict>
      </w:r>
    </w:p>
    <w:p w:rsidR="0048636C" w:rsidRDefault="0048636C"/>
    <w:p w:rsidR="0048636C" w:rsidRDefault="0048636C"/>
    <w:p w:rsidR="0048636C" w:rsidRDefault="0048636C"/>
    <w:p w:rsidR="0048636C" w:rsidRDefault="0048636C"/>
    <w:p w:rsidR="0048636C" w:rsidRDefault="0048636C">
      <w:r>
        <w:pict>
          <v:shape id="_x0000_i1027" type="#_x0000_t75" style="width:453.75pt;height:581.25pt">
            <v:imagedata r:id="rId6" o:title=""/>
          </v:shape>
        </w:pict>
      </w:r>
    </w:p>
    <w:p w:rsidR="0048636C" w:rsidRDefault="0048636C"/>
    <w:p w:rsidR="0048636C" w:rsidRDefault="0048636C"/>
    <w:p w:rsidR="0048636C" w:rsidRDefault="0048636C"/>
    <w:p w:rsidR="0048636C" w:rsidRDefault="0048636C"/>
    <w:p w:rsidR="0048636C" w:rsidRDefault="0048636C">
      <w:r>
        <w:pict>
          <v:shape id="_x0000_i1028" type="#_x0000_t75" style="width:453.75pt;height:581.25pt">
            <v:imagedata r:id="rId7" o:title=""/>
          </v:shape>
        </w:pict>
      </w:r>
    </w:p>
    <w:p w:rsidR="0048636C" w:rsidRDefault="0048636C"/>
    <w:p w:rsidR="0048636C" w:rsidRDefault="0048636C"/>
    <w:p w:rsidR="0048636C" w:rsidRDefault="0048636C"/>
    <w:p w:rsidR="0048636C" w:rsidRDefault="0048636C"/>
    <w:p w:rsidR="0048636C" w:rsidRDefault="0048636C">
      <w:r>
        <w:pict>
          <v:shape id="_x0000_i1029" type="#_x0000_t75" style="width:453.75pt;height:581.25pt">
            <v:imagedata r:id="rId8" o:title=""/>
          </v:shape>
        </w:pict>
      </w:r>
    </w:p>
    <w:p w:rsidR="0048636C" w:rsidRDefault="0048636C"/>
    <w:p w:rsidR="0048636C" w:rsidRDefault="0048636C"/>
    <w:p w:rsidR="0048636C" w:rsidRDefault="0048636C"/>
    <w:p w:rsidR="0048636C" w:rsidRDefault="0048636C"/>
    <w:p w:rsidR="0048636C" w:rsidRDefault="0048636C">
      <w:r>
        <w:pict>
          <v:shape id="_x0000_i1030" type="#_x0000_t75" style="width:453.75pt;height:581.25pt">
            <v:imagedata r:id="rId9" o:title=""/>
          </v:shape>
        </w:pict>
      </w:r>
    </w:p>
    <w:p w:rsidR="0048636C" w:rsidRDefault="0048636C"/>
    <w:p w:rsidR="0048636C" w:rsidRDefault="0048636C"/>
    <w:p w:rsidR="0048636C" w:rsidRDefault="0048636C"/>
    <w:p w:rsidR="0048636C" w:rsidRDefault="0048636C"/>
    <w:p w:rsidR="0048636C" w:rsidRDefault="0048636C">
      <w:r>
        <w:pict>
          <v:shape id="_x0000_i1031" type="#_x0000_t75" style="width:453.75pt;height:581.25pt">
            <v:imagedata r:id="rId10" o:title=""/>
          </v:shape>
        </w:pict>
      </w:r>
    </w:p>
    <w:p w:rsidR="0048636C" w:rsidRDefault="0048636C"/>
    <w:p w:rsidR="0048636C" w:rsidRDefault="0048636C"/>
    <w:p w:rsidR="0048636C" w:rsidRDefault="0048636C"/>
    <w:p w:rsidR="0048636C" w:rsidRDefault="0048636C"/>
    <w:p w:rsidR="0048636C" w:rsidRDefault="0048636C">
      <w:r>
        <w:pict>
          <v:shape id="_x0000_i1032" type="#_x0000_t75" style="width:453.75pt;height:581.25pt">
            <v:imagedata r:id="rId11" o:title=""/>
          </v:shape>
        </w:pict>
      </w:r>
    </w:p>
    <w:p w:rsidR="0048636C" w:rsidRDefault="0048636C"/>
    <w:p w:rsidR="0048636C" w:rsidRDefault="0048636C"/>
    <w:p w:rsidR="0048636C" w:rsidRDefault="0048636C"/>
    <w:p w:rsidR="0048636C" w:rsidRDefault="0048636C"/>
    <w:p w:rsidR="0048636C" w:rsidRDefault="0048636C">
      <w:r>
        <w:pict>
          <v:shape id="_x0000_i1033" type="#_x0000_t75" style="width:453.75pt;height:581.25pt">
            <v:imagedata r:id="rId12" o:title=""/>
          </v:shape>
        </w:pict>
      </w:r>
    </w:p>
    <w:sectPr w:rsidR="0048636C" w:rsidSect="003F6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0172"/>
    <w:rsid w:val="003F6D88"/>
    <w:rsid w:val="0043779D"/>
    <w:rsid w:val="0048636C"/>
    <w:rsid w:val="006338A2"/>
    <w:rsid w:val="007E29D2"/>
    <w:rsid w:val="00E64433"/>
    <w:rsid w:val="00F0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D8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9</Pages>
  <Words>6</Words>
  <Characters>40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Obecny urad Trstena</cp:lastModifiedBy>
  <cp:revision>2</cp:revision>
  <dcterms:created xsi:type="dcterms:W3CDTF">2013-05-10T12:09:00Z</dcterms:created>
  <dcterms:modified xsi:type="dcterms:W3CDTF">2013-05-10T12:33:00Z</dcterms:modified>
</cp:coreProperties>
</file>